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749C" w:rsidRDefault="009D5F7A" w:rsidP="00FA749C">
      <w:pPr>
        <w:pStyle w:val="Heading1"/>
        <w:jc w:val="center"/>
        <w:rPr>
          <w:lang w:val="en-US"/>
        </w:rPr>
      </w:pPr>
      <w:r>
        <w:rPr>
          <w:lang w:val="en-US"/>
        </w:rPr>
        <w:t>AIECE meeting</w:t>
      </w:r>
      <w:r w:rsidR="001F10F0">
        <w:rPr>
          <w:lang w:val="en-US"/>
        </w:rPr>
        <w:t xml:space="preserve">, </w:t>
      </w:r>
      <w:r w:rsidR="00407A48">
        <w:rPr>
          <w:lang w:val="en-US"/>
        </w:rPr>
        <w:t>The Hague</w:t>
      </w:r>
      <w:r w:rsidR="00C51259">
        <w:rPr>
          <w:lang w:val="en-US"/>
        </w:rPr>
        <w:t xml:space="preserve">, </w:t>
      </w:r>
      <w:r w:rsidR="007D5524">
        <w:rPr>
          <w:lang w:val="en-US"/>
        </w:rPr>
        <w:t>Spring 201</w:t>
      </w:r>
      <w:r w:rsidR="00407A48">
        <w:rPr>
          <w:lang w:val="en-US"/>
        </w:rPr>
        <w:t>9</w:t>
      </w:r>
      <w:r w:rsidR="002D58C4">
        <w:rPr>
          <w:lang w:val="en-US"/>
        </w:rPr>
        <w:t xml:space="preserve"> </w:t>
      </w:r>
    </w:p>
    <w:p w:rsidR="00FA749C" w:rsidRDefault="00B16734" w:rsidP="00FA749C">
      <w:pPr>
        <w:pStyle w:val="Heading1"/>
        <w:jc w:val="center"/>
        <w:rPr>
          <w:lang w:val="en-US"/>
        </w:rPr>
      </w:pPr>
      <w:r>
        <w:rPr>
          <w:lang w:val="en-US"/>
        </w:rPr>
        <w:t>A</w:t>
      </w:r>
      <w:r w:rsidR="008B7951">
        <w:rPr>
          <w:lang w:val="en-US"/>
        </w:rPr>
        <w:t xml:space="preserve">genda </w:t>
      </w:r>
    </w:p>
    <w:p w:rsidR="00A50150" w:rsidRDefault="00A50150" w:rsidP="00C51021">
      <w:pPr>
        <w:jc w:val="center"/>
      </w:pPr>
    </w:p>
    <w:p w:rsidR="00DD1F47" w:rsidRDefault="008A57BF" w:rsidP="00DD1F47">
      <w:pPr>
        <w:jc w:val="center"/>
        <w:rPr>
          <w:b/>
          <w:bCs/>
          <w:color w:val="000000"/>
        </w:rPr>
      </w:pPr>
      <w:r>
        <w:t xml:space="preserve">Venue: </w:t>
      </w:r>
      <w:r w:rsidR="00407A48">
        <w:rPr>
          <w:b/>
          <w:bCs/>
          <w:color w:val="000000"/>
        </w:rPr>
        <w:t xml:space="preserve">CPB </w:t>
      </w:r>
      <w:r w:rsidR="00DD1F47">
        <w:rPr>
          <w:b/>
          <w:bCs/>
          <w:color w:val="000000"/>
        </w:rPr>
        <w:t xml:space="preserve"> </w:t>
      </w:r>
      <w:r w:rsidR="009769D7">
        <w:rPr>
          <w:b/>
          <w:bCs/>
          <w:color w:val="000000"/>
        </w:rPr>
        <w:t>Meeting Room 2 (“Zeedistelzaal”)</w:t>
      </w:r>
    </w:p>
    <w:p w:rsidR="00DA2FB5" w:rsidRDefault="00407A48" w:rsidP="00DD1F47">
      <w:pPr>
        <w:jc w:val="center"/>
      </w:pPr>
      <w:proofErr w:type="spellStart"/>
      <w:r w:rsidRPr="00407A48">
        <w:rPr>
          <w:b/>
          <w:bCs/>
          <w:color w:val="000000"/>
        </w:rPr>
        <w:t>Bezu</w:t>
      </w:r>
      <w:r w:rsidR="009769D7">
        <w:rPr>
          <w:b/>
          <w:bCs/>
          <w:color w:val="000000"/>
        </w:rPr>
        <w:t>i</w:t>
      </w:r>
      <w:r w:rsidRPr="00407A48">
        <w:rPr>
          <w:b/>
          <w:bCs/>
          <w:color w:val="000000"/>
        </w:rPr>
        <w:t>denhoutseweg</w:t>
      </w:r>
      <w:proofErr w:type="spellEnd"/>
      <w:r w:rsidRPr="00407A48">
        <w:rPr>
          <w:b/>
          <w:bCs/>
          <w:color w:val="000000"/>
        </w:rPr>
        <w:t xml:space="preserve"> 30</w:t>
      </w:r>
      <w:r>
        <w:rPr>
          <w:b/>
          <w:bCs/>
          <w:color w:val="000000"/>
        </w:rPr>
        <w:t>, The Hague</w:t>
      </w:r>
    </w:p>
    <w:p w:rsidR="00FA749C" w:rsidRPr="00FA749C" w:rsidRDefault="00FA749C" w:rsidP="00FA749C">
      <w:pPr>
        <w:pStyle w:val="Heading2"/>
      </w:pPr>
      <w:r w:rsidRPr="00FA749C">
        <w:t xml:space="preserve">Thursday </w:t>
      </w:r>
      <w:r w:rsidR="004074F0">
        <w:t>9</w:t>
      </w:r>
      <w:r w:rsidR="00B44880">
        <w:t xml:space="preserve"> May</w:t>
      </w:r>
    </w:p>
    <w:p w:rsidR="00FA749C" w:rsidRPr="00FA749C" w:rsidRDefault="00407A48" w:rsidP="00C51021">
      <w:r>
        <w:t>09.00</w:t>
      </w:r>
      <w:r w:rsidR="00FA749C" w:rsidRPr="00FA749C">
        <w:t xml:space="preserve"> </w:t>
      </w:r>
      <w:r w:rsidR="002D58C4">
        <w:t>– 09:</w:t>
      </w:r>
      <w:r>
        <w:t>30</w:t>
      </w:r>
      <w:r w:rsidR="00CC47D6">
        <w:t xml:space="preserve"> </w:t>
      </w:r>
      <w:r w:rsidR="00CC47D6">
        <w:tab/>
      </w:r>
      <w:r w:rsidR="00FA749C" w:rsidRPr="00FA749C">
        <w:t>Registration</w:t>
      </w:r>
      <w:r w:rsidR="003E4C2B">
        <w:t xml:space="preserve"> </w:t>
      </w:r>
    </w:p>
    <w:p w:rsidR="00FA749C" w:rsidRPr="00FA749C" w:rsidRDefault="00FA749C" w:rsidP="00FA749C">
      <w:r w:rsidRPr="00FA749C">
        <w:t>09</w:t>
      </w:r>
      <w:r w:rsidR="002C2B1F">
        <w:t>:</w:t>
      </w:r>
      <w:r w:rsidR="00407A48">
        <w:t>30</w:t>
      </w:r>
      <w:r w:rsidR="003C732C">
        <w:t xml:space="preserve"> </w:t>
      </w:r>
      <w:r w:rsidR="00685BDD">
        <w:t>–</w:t>
      </w:r>
      <w:r w:rsidR="003C732C">
        <w:t xml:space="preserve"> </w:t>
      </w:r>
      <w:r w:rsidR="005B75FA">
        <w:t>09.45</w:t>
      </w:r>
      <w:r w:rsidR="00CC47D6">
        <w:t xml:space="preserve"> </w:t>
      </w:r>
      <w:r w:rsidR="00F84ECF">
        <w:tab/>
      </w:r>
      <w:r w:rsidRPr="00FA749C">
        <w:t>Welcome</w:t>
      </w:r>
      <w:r w:rsidR="005729CF">
        <w:t xml:space="preserve"> by Albert van der Horst (CPB)</w:t>
      </w:r>
    </w:p>
    <w:p w:rsidR="00FA749C" w:rsidRDefault="0065437D" w:rsidP="00FA749C">
      <w:r>
        <w:t>0</w:t>
      </w:r>
      <w:r w:rsidR="003C732C">
        <w:t>9:</w:t>
      </w:r>
      <w:r w:rsidR="005B75FA">
        <w:t>45</w:t>
      </w:r>
      <w:r w:rsidR="003C732C">
        <w:t xml:space="preserve"> </w:t>
      </w:r>
      <w:r w:rsidR="00685BDD">
        <w:t>–</w:t>
      </w:r>
      <w:r w:rsidR="003C732C">
        <w:t xml:space="preserve"> </w:t>
      </w:r>
      <w:r w:rsidR="00FA749C" w:rsidRPr="00FA749C">
        <w:t>10:</w:t>
      </w:r>
      <w:r w:rsidR="00683C62">
        <w:t>4</w:t>
      </w:r>
      <w:r w:rsidR="00923021">
        <w:t>5</w:t>
      </w:r>
      <w:r w:rsidR="00FA749C" w:rsidRPr="00FA749C">
        <w:t xml:space="preserve"> </w:t>
      </w:r>
      <w:r w:rsidR="00F84ECF">
        <w:tab/>
      </w:r>
      <w:r w:rsidR="00A079DD" w:rsidRPr="00FA749C">
        <w:t xml:space="preserve">Commodity </w:t>
      </w:r>
      <w:r w:rsidR="00A079DD">
        <w:t xml:space="preserve">Prices and World Trade </w:t>
      </w:r>
    </w:p>
    <w:p w:rsidR="00F76933" w:rsidRDefault="00F76933" w:rsidP="00F76933">
      <w:pPr>
        <w:rPr>
          <w:lang w:val="de-DE"/>
        </w:rPr>
      </w:pPr>
      <w:r>
        <w:tab/>
      </w:r>
      <w:r>
        <w:tab/>
        <w:t>Commodity Prices</w:t>
      </w:r>
      <w:r w:rsidR="00AE5264">
        <w:t xml:space="preserve">, </w:t>
      </w:r>
      <w:proofErr w:type="spellStart"/>
      <w:r w:rsidR="00AE5264">
        <w:t>Katrin</w:t>
      </w:r>
      <w:proofErr w:type="spellEnd"/>
      <w:r w:rsidR="00AE5264">
        <w:t xml:space="preserve"> </w:t>
      </w:r>
      <w:proofErr w:type="spellStart"/>
      <w:r w:rsidR="00AE5264">
        <w:t>Knauf</w:t>
      </w:r>
      <w:proofErr w:type="spellEnd"/>
      <w:r w:rsidR="00AE5264">
        <w:t xml:space="preserve"> (HWWA, Hamburg)</w:t>
      </w:r>
    </w:p>
    <w:p w:rsidR="00F76933" w:rsidRPr="00FA749C" w:rsidRDefault="00F76933" w:rsidP="00FA749C">
      <w:r>
        <w:tab/>
      </w:r>
      <w:r>
        <w:tab/>
      </w:r>
      <w:r w:rsidR="00B44880">
        <w:t>World trade</w:t>
      </w:r>
      <w:r w:rsidR="005729CF">
        <w:t>, Kasper Stuut</w:t>
      </w:r>
      <w:r w:rsidR="00C91A13">
        <w:t xml:space="preserve"> </w:t>
      </w:r>
      <w:r w:rsidR="00923021">
        <w:t>(CPB, The Hague)</w:t>
      </w:r>
    </w:p>
    <w:p w:rsidR="00FA749C" w:rsidRPr="00FA749C" w:rsidRDefault="00FA749C" w:rsidP="00FA749C">
      <w:r w:rsidRPr="00FA749C">
        <w:t>10</w:t>
      </w:r>
      <w:r w:rsidR="002C2B1F">
        <w:t>:</w:t>
      </w:r>
      <w:r w:rsidR="00683C62">
        <w:t>4</w:t>
      </w:r>
      <w:r w:rsidR="00923021">
        <w:t>5</w:t>
      </w:r>
      <w:r w:rsidR="003C732C">
        <w:t xml:space="preserve"> </w:t>
      </w:r>
      <w:r w:rsidR="00685BDD">
        <w:t>–</w:t>
      </w:r>
      <w:r w:rsidR="003C732C">
        <w:t xml:space="preserve"> </w:t>
      </w:r>
      <w:r w:rsidRPr="00FA749C">
        <w:t>1</w:t>
      </w:r>
      <w:r w:rsidR="00683C62">
        <w:t>1</w:t>
      </w:r>
      <w:r w:rsidR="0065437D">
        <w:t>:</w:t>
      </w:r>
      <w:r w:rsidR="00683C62">
        <w:t>0</w:t>
      </w:r>
      <w:r w:rsidR="00923021">
        <w:t>5</w:t>
      </w:r>
      <w:r w:rsidRPr="00FA749C">
        <w:t xml:space="preserve"> </w:t>
      </w:r>
      <w:r w:rsidR="00F84ECF">
        <w:tab/>
      </w:r>
      <w:r w:rsidRPr="00FA749C">
        <w:t>Coffee</w:t>
      </w:r>
      <w:r w:rsidR="00BE0D35">
        <w:t xml:space="preserve"> Break</w:t>
      </w:r>
    </w:p>
    <w:p w:rsidR="00FA749C" w:rsidRPr="00FA749C" w:rsidRDefault="00FA749C" w:rsidP="00FA749C">
      <w:r w:rsidRPr="00FA749C">
        <w:t>1</w:t>
      </w:r>
      <w:r w:rsidR="0065437D">
        <w:t>1:0</w:t>
      </w:r>
      <w:r w:rsidR="00923021">
        <w:t>5</w:t>
      </w:r>
      <w:r w:rsidR="003C732C">
        <w:t xml:space="preserve"> </w:t>
      </w:r>
      <w:r w:rsidR="002C2B1F">
        <w:t>–</w:t>
      </w:r>
      <w:r w:rsidR="003C732C">
        <w:t xml:space="preserve"> </w:t>
      </w:r>
      <w:r w:rsidRPr="00FA749C">
        <w:t>12</w:t>
      </w:r>
      <w:r w:rsidR="002C2B1F">
        <w:t>:</w:t>
      </w:r>
      <w:r w:rsidR="000D2692">
        <w:t>30</w:t>
      </w:r>
      <w:r w:rsidRPr="00FA749C">
        <w:t xml:space="preserve"> </w:t>
      </w:r>
      <w:r>
        <w:tab/>
      </w:r>
      <w:r w:rsidR="00F76933">
        <w:t>The Extern</w:t>
      </w:r>
      <w:r w:rsidR="00407A48">
        <w:t>al Environment</w:t>
      </w:r>
      <w:r w:rsidR="00795C35">
        <w:t xml:space="preserve">, </w:t>
      </w:r>
      <w:r w:rsidR="007B4774" w:rsidRPr="007B4774">
        <w:t xml:space="preserve">Heiner </w:t>
      </w:r>
      <w:proofErr w:type="spellStart"/>
      <w:r w:rsidR="007B4774" w:rsidRPr="007B4774">
        <w:t>Mikosch</w:t>
      </w:r>
      <w:proofErr w:type="spellEnd"/>
      <w:r w:rsidR="007B4774" w:rsidRPr="007B4774">
        <w:t xml:space="preserve"> </w:t>
      </w:r>
      <w:r w:rsidR="00407A48">
        <w:t xml:space="preserve"> (</w:t>
      </w:r>
      <w:r w:rsidR="002D593C">
        <w:t>KOF</w:t>
      </w:r>
      <w:r w:rsidR="00407A48">
        <w:t xml:space="preserve">, </w:t>
      </w:r>
      <w:r w:rsidR="002D593C">
        <w:t>Zurich</w:t>
      </w:r>
      <w:r w:rsidR="00407A48">
        <w:t>)</w:t>
      </w:r>
    </w:p>
    <w:p w:rsidR="004C4950" w:rsidRPr="00FA749C" w:rsidRDefault="002C2B1F" w:rsidP="00FA749C">
      <w:r>
        <w:t>12:</w:t>
      </w:r>
      <w:r w:rsidR="000D2692">
        <w:t>30</w:t>
      </w:r>
      <w:r w:rsidR="003C732C">
        <w:t xml:space="preserve"> </w:t>
      </w:r>
      <w:r w:rsidR="00685BDD">
        <w:t>–</w:t>
      </w:r>
      <w:r w:rsidR="003C732C">
        <w:t xml:space="preserve"> </w:t>
      </w:r>
      <w:r w:rsidR="00FA749C" w:rsidRPr="00FA749C">
        <w:t>14</w:t>
      </w:r>
      <w:r>
        <w:t>:0</w:t>
      </w:r>
      <w:r w:rsidR="000D2692">
        <w:t>0</w:t>
      </w:r>
      <w:r w:rsidR="00FA749C" w:rsidRPr="00FA749C">
        <w:t xml:space="preserve"> </w:t>
      </w:r>
      <w:r w:rsidR="00FA749C">
        <w:tab/>
      </w:r>
      <w:r w:rsidR="00BE0D35">
        <w:t>L</w:t>
      </w:r>
      <w:r w:rsidR="00FA749C" w:rsidRPr="00FA749C">
        <w:t>unch</w:t>
      </w:r>
      <w:r w:rsidR="00BE0D35">
        <w:t xml:space="preserve"> Break</w:t>
      </w:r>
    </w:p>
    <w:p w:rsidR="00407A48" w:rsidRDefault="00BE0D35" w:rsidP="00407A48">
      <w:r>
        <w:t>14</w:t>
      </w:r>
      <w:r w:rsidR="002C2B1F">
        <w:t>:0</w:t>
      </w:r>
      <w:r w:rsidR="000D2692">
        <w:t>0</w:t>
      </w:r>
      <w:r w:rsidR="003C732C">
        <w:t xml:space="preserve"> </w:t>
      </w:r>
      <w:r w:rsidR="002C2B1F">
        <w:t>–</w:t>
      </w:r>
      <w:r w:rsidR="003C732C">
        <w:t xml:space="preserve"> </w:t>
      </w:r>
      <w:r>
        <w:t>1</w:t>
      </w:r>
      <w:r w:rsidR="00407A48">
        <w:t>6.00</w:t>
      </w:r>
      <w:r w:rsidR="00FA749C" w:rsidRPr="00FA749C">
        <w:t xml:space="preserve"> </w:t>
      </w:r>
      <w:r w:rsidR="00FA749C">
        <w:tab/>
      </w:r>
      <w:r w:rsidR="00407A48">
        <w:t>General Report (Statistics Norway, OSLO)</w:t>
      </w:r>
    </w:p>
    <w:p w:rsidR="00FA749C" w:rsidRPr="00FA749C" w:rsidRDefault="003C732C" w:rsidP="00FA749C">
      <w:r>
        <w:t>16</w:t>
      </w:r>
      <w:r w:rsidR="002C2B1F">
        <w:t>:0</w:t>
      </w:r>
      <w:r>
        <w:t xml:space="preserve">0 </w:t>
      </w:r>
      <w:r w:rsidR="002C2B1F">
        <w:t>–</w:t>
      </w:r>
      <w:r>
        <w:t xml:space="preserve"> </w:t>
      </w:r>
      <w:r w:rsidR="00857BE9">
        <w:t>16</w:t>
      </w:r>
      <w:r w:rsidR="002C2B1F">
        <w:t>:</w:t>
      </w:r>
      <w:r w:rsidR="00857BE9">
        <w:t>20</w:t>
      </w:r>
      <w:r w:rsidR="00FA749C" w:rsidRPr="00FA749C">
        <w:t xml:space="preserve"> </w:t>
      </w:r>
      <w:r w:rsidR="00FA749C">
        <w:tab/>
      </w:r>
      <w:r w:rsidR="00BE0D35">
        <w:t>C</w:t>
      </w:r>
      <w:r w:rsidR="00FA749C" w:rsidRPr="00FA749C">
        <w:t>offee</w:t>
      </w:r>
      <w:r w:rsidR="00BE0D35">
        <w:t xml:space="preserve"> Break</w:t>
      </w:r>
    </w:p>
    <w:p w:rsidR="00FA749C" w:rsidRDefault="00857BE9" w:rsidP="00FA749C">
      <w:r>
        <w:t>16</w:t>
      </w:r>
      <w:r w:rsidR="002C2B1F">
        <w:t>:</w:t>
      </w:r>
      <w:r>
        <w:t>2</w:t>
      </w:r>
      <w:r w:rsidR="00FA749C" w:rsidRPr="00FA749C">
        <w:t>0</w:t>
      </w:r>
      <w:r w:rsidR="003C732C">
        <w:t xml:space="preserve"> </w:t>
      </w:r>
      <w:r w:rsidR="00685BDD">
        <w:t>–</w:t>
      </w:r>
      <w:r w:rsidR="003C732C">
        <w:t xml:space="preserve"> </w:t>
      </w:r>
      <w:r w:rsidR="00FA749C" w:rsidRPr="00FA749C">
        <w:t>18</w:t>
      </w:r>
      <w:r w:rsidR="002C2B1F">
        <w:t>:0</w:t>
      </w:r>
      <w:r w:rsidR="00FA749C" w:rsidRPr="00FA749C">
        <w:t xml:space="preserve">0 </w:t>
      </w:r>
      <w:r w:rsidR="00FA749C">
        <w:tab/>
      </w:r>
      <w:r w:rsidR="003714EF" w:rsidRPr="00FA749C">
        <w:t xml:space="preserve">General Report </w:t>
      </w:r>
      <w:r w:rsidR="00DD3F88">
        <w:t>(</w:t>
      </w:r>
      <w:r w:rsidR="00407A48">
        <w:t>cont.</w:t>
      </w:r>
      <w:r w:rsidR="00DD3F88">
        <w:t>)</w:t>
      </w:r>
    </w:p>
    <w:p w:rsidR="007B4774" w:rsidRDefault="007B4774" w:rsidP="00FA749C">
      <w:r>
        <w:t>18:30</w:t>
      </w:r>
      <w:r>
        <w:t xml:space="preserve"> – </w:t>
      </w:r>
      <w:r>
        <w:t>20:00</w:t>
      </w:r>
      <w:r>
        <w:tab/>
        <w:t xml:space="preserve">Drinks at de </w:t>
      </w:r>
      <w:proofErr w:type="spellStart"/>
      <w:r>
        <w:t>Haagsche</w:t>
      </w:r>
      <w:proofErr w:type="spellEnd"/>
      <w:r>
        <w:t xml:space="preserve"> </w:t>
      </w:r>
      <w:proofErr w:type="spellStart"/>
      <w:r>
        <w:t>Kluis</w:t>
      </w:r>
      <w:proofErr w:type="spellEnd"/>
      <w:r>
        <w:t xml:space="preserve"> (</w:t>
      </w:r>
      <w:proofErr w:type="spellStart"/>
      <w:r>
        <w:t>Plein</w:t>
      </w:r>
      <w:proofErr w:type="spellEnd"/>
      <w:r>
        <w:t xml:space="preserve"> 20)</w:t>
      </w:r>
    </w:p>
    <w:p w:rsidR="00961848" w:rsidRPr="00747BF2" w:rsidRDefault="00961848" w:rsidP="005729CF"/>
    <w:p w:rsidR="00FA749C" w:rsidRDefault="00B44880" w:rsidP="00A8237B">
      <w:pPr>
        <w:pStyle w:val="Heading2"/>
      </w:pPr>
      <w:r>
        <w:t>Friday 1</w:t>
      </w:r>
      <w:r w:rsidR="004074F0">
        <w:t>0</w:t>
      </w:r>
      <w:r w:rsidR="00FA749C" w:rsidRPr="00FA749C">
        <w:t xml:space="preserve"> May</w:t>
      </w:r>
    </w:p>
    <w:p w:rsidR="00C51021" w:rsidRDefault="002D58C4" w:rsidP="0017654F">
      <w:pPr>
        <w:rPr>
          <w:rFonts w:cs="Arial"/>
          <w:lang w:val="en-GB"/>
        </w:rPr>
      </w:pPr>
      <w:r>
        <w:t>09:00 –</w:t>
      </w:r>
      <w:r w:rsidRPr="00FA749C">
        <w:t xml:space="preserve"> </w:t>
      </w:r>
      <w:r w:rsidR="00E819A3" w:rsidRPr="00E819A3">
        <w:t xml:space="preserve"> </w:t>
      </w:r>
      <w:r w:rsidR="00C01B46">
        <w:t xml:space="preserve">09:15 </w:t>
      </w:r>
      <w:r w:rsidR="00C01B46">
        <w:tab/>
      </w:r>
      <w:r w:rsidR="00E819A3" w:rsidRPr="00FA749C">
        <w:t>Registration</w:t>
      </w:r>
      <w:r w:rsidR="00E819A3">
        <w:t xml:space="preserve"> </w:t>
      </w:r>
    </w:p>
    <w:p w:rsidR="00C01B46" w:rsidRDefault="0065437D" w:rsidP="00C01B46">
      <w:r>
        <w:t>0</w:t>
      </w:r>
      <w:r w:rsidR="00911388">
        <w:t>9</w:t>
      </w:r>
      <w:r w:rsidR="002C2B1F">
        <w:t>:</w:t>
      </w:r>
      <w:r w:rsidR="0067607A">
        <w:t>15</w:t>
      </w:r>
      <w:r w:rsidR="00FA749C" w:rsidRPr="00FA749C">
        <w:t xml:space="preserve"> </w:t>
      </w:r>
      <w:r w:rsidR="002C2B1F">
        <w:t>–</w:t>
      </w:r>
      <w:r w:rsidR="00FA749C" w:rsidRPr="00FA749C">
        <w:t xml:space="preserve"> 1</w:t>
      </w:r>
      <w:r w:rsidR="0003409F">
        <w:t>0</w:t>
      </w:r>
      <w:r w:rsidR="0067607A">
        <w:t>:</w:t>
      </w:r>
      <w:r w:rsidR="00DD3F88">
        <w:t>30</w:t>
      </w:r>
      <w:r w:rsidR="00C01B46">
        <w:t xml:space="preserve"> </w:t>
      </w:r>
      <w:r w:rsidR="00C01B46">
        <w:tab/>
      </w:r>
      <w:r w:rsidR="003714EF" w:rsidRPr="00FA749C">
        <w:t xml:space="preserve">General </w:t>
      </w:r>
      <w:r w:rsidR="003714EF" w:rsidRPr="00C51021">
        <w:t xml:space="preserve">Report </w:t>
      </w:r>
      <w:r w:rsidR="00DD3F88">
        <w:t>(cont.)</w:t>
      </w:r>
    </w:p>
    <w:p w:rsidR="003F0887" w:rsidRDefault="003F0887" w:rsidP="00C01B46">
      <w:pPr>
        <w:ind w:left="720" w:firstLine="720"/>
      </w:pPr>
      <w:r>
        <w:t xml:space="preserve">EU Commission: Forecast for Europe, Oliver </w:t>
      </w:r>
      <w:proofErr w:type="spellStart"/>
      <w:r>
        <w:t>Dieckmann</w:t>
      </w:r>
      <w:proofErr w:type="spellEnd"/>
      <w:r>
        <w:t xml:space="preserve"> (EU Commission, Brussels)</w:t>
      </w:r>
    </w:p>
    <w:p w:rsidR="00FA749C" w:rsidRPr="00FA749C" w:rsidRDefault="00FA749C" w:rsidP="00FA749C">
      <w:r w:rsidRPr="00FA749C">
        <w:t>1</w:t>
      </w:r>
      <w:r w:rsidR="0003409F">
        <w:t>0</w:t>
      </w:r>
      <w:r w:rsidR="00C51259">
        <w:t>:30</w:t>
      </w:r>
      <w:r w:rsidR="00261DE1">
        <w:t xml:space="preserve"> </w:t>
      </w:r>
      <w:r w:rsidR="00B127F3">
        <w:t>–</w:t>
      </w:r>
      <w:r w:rsidR="00B127F3" w:rsidRPr="00FA749C">
        <w:t xml:space="preserve"> </w:t>
      </w:r>
      <w:r w:rsidRPr="00FA749C">
        <w:t>1</w:t>
      </w:r>
      <w:r w:rsidR="0003409F">
        <w:t>0</w:t>
      </w:r>
      <w:r w:rsidR="0067607A">
        <w:t>:</w:t>
      </w:r>
      <w:r w:rsidR="0043617C">
        <w:t>50</w:t>
      </w:r>
      <w:r w:rsidR="00C01B46">
        <w:t xml:space="preserve"> </w:t>
      </w:r>
      <w:r w:rsidR="00C01B46">
        <w:tab/>
      </w:r>
      <w:r w:rsidRPr="00FA749C">
        <w:t>Coffee Break</w:t>
      </w:r>
    </w:p>
    <w:p w:rsidR="00742D93" w:rsidRDefault="003C732C" w:rsidP="00FA749C">
      <w:r>
        <w:t>1</w:t>
      </w:r>
      <w:r w:rsidR="0003409F">
        <w:t>0</w:t>
      </w:r>
      <w:r>
        <w:t>:</w:t>
      </w:r>
      <w:r w:rsidR="0043617C">
        <w:t>50</w:t>
      </w:r>
      <w:r w:rsidR="00FA749C" w:rsidRPr="00FA749C">
        <w:t xml:space="preserve"> </w:t>
      </w:r>
      <w:r w:rsidR="002C2B1F">
        <w:t>–</w:t>
      </w:r>
      <w:r>
        <w:t xml:space="preserve"> </w:t>
      </w:r>
      <w:r w:rsidR="00FA749C" w:rsidRPr="00FA749C">
        <w:t>1</w:t>
      </w:r>
      <w:r w:rsidR="00911388">
        <w:t>2</w:t>
      </w:r>
      <w:r w:rsidR="002C2B1F">
        <w:t>:</w:t>
      </w:r>
      <w:r w:rsidR="00C51259">
        <w:t>5</w:t>
      </w:r>
      <w:r w:rsidR="0043617C">
        <w:t>0</w:t>
      </w:r>
      <w:r w:rsidR="00FA749C" w:rsidRPr="00FA749C">
        <w:t xml:space="preserve"> </w:t>
      </w:r>
      <w:r w:rsidR="00F84ECF">
        <w:tab/>
      </w:r>
      <w:r w:rsidR="002D593C">
        <w:t xml:space="preserve">General Report </w:t>
      </w:r>
      <w:r w:rsidR="00DD3F88">
        <w:t>(cont.)</w:t>
      </w:r>
    </w:p>
    <w:p w:rsidR="00911311" w:rsidRDefault="00FA749C" w:rsidP="00FA749C">
      <w:r w:rsidRPr="00FA749C">
        <w:t>1</w:t>
      </w:r>
      <w:r w:rsidR="00911388">
        <w:t>2</w:t>
      </w:r>
      <w:r w:rsidR="002C2B1F">
        <w:t>:</w:t>
      </w:r>
      <w:r w:rsidR="0043617C">
        <w:t>50</w:t>
      </w:r>
      <w:r w:rsidRPr="00FA749C">
        <w:t xml:space="preserve"> </w:t>
      </w:r>
      <w:r w:rsidR="002C2B1F">
        <w:t>–</w:t>
      </w:r>
      <w:r w:rsidRPr="00FA749C">
        <w:t xml:space="preserve"> </w:t>
      </w:r>
      <w:r w:rsidR="002C2B1F">
        <w:t>14:00</w:t>
      </w:r>
      <w:r w:rsidRPr="00FA749C">
        <w:t xml:space="preserve"> </w:t>
      </w:r>
      <w:r w:rsidR="00F84ECF">
        <w:tab/>
      </w:r>
      <w:r w:rsidRPr="00FA749C">
        <w:t>Lunch Break</w:t>
      </w:r>
    </w:p>
    <w:p w:rsidR="00FA749C" w:rsidRPr="00FA749C" w:rsidRDefault="00FA749C" w:rsidP="00FA749C">
      <w:r w:rsidRPr="00FA749C">
        <w:t>1</w:t>
      </w:r>
      <w:r w:rsidR="002C2B1F">
        <w:t>4:00</w:t>
      </w:r>
      <w:r w:rsidR="002569C2">
        <w:t xml:space="preserve"> </w:t>
      </w:r>
      <w:r w:rsidR="002C2B1F">
        <w:t>–</w:t>
      </w:r>
      <w:r w:rsidRPr="00FA749C">
        <w:t xml:space="preserve"> 14</w:t>
      </w:r>
      <w:r w:rsidR="002C2B1F">
        <w:t>:30</w:t>
      </w:r>
      <w:r w:rsidRPr="00FA749C">
        <w:t xml:space="preserve"> </w:t>
      </w:r>
      <w:r w:rsidR="00F84ECF">
        <w:tab/>
      </w:r>
      <w:r w:rsidRPr="00FA749C">
        <w:t>Administrative Questions</w:t>
      </w:r>
    </w:p>
    <w:p w:rsidR="00FA749C" w:rsidRPr="00FA749C" w:rsidRDefault="00FA749C" w:rsidP="00FA749C">
      <w:r w:rsidRPr="00FA749C">
        <w:t>1</w:t>
      </w:r>
      <w:r w:rsidR="00B127F3">
        <w:t>4</w:t>
      </w:r>
      <w:r w:rsidR="002C2B1F">
        <w:t>:</w:t>
      </w:r>
      <w:r w:rsidR="00B127F3">
        <w:t>3</w:t>
      </w:r>
      <w:r w:rsidR="002C2B1F">
        <w:t>0</w:t>
      </w:r>
      <w:r w:rsidRPr="00FA749C">
        <w:t xml:space="preserve"> </w:t>
      </w:r>
      <w:r w:rsidR="00B127F3">
        <w:t>–</w:t>
      </w:r>
      <w:r w:rsidR="00B127F3" w:rsidRPr="00FA749C">
        <w:t xml:space="preserve"> </w:t>
      </w:r>
      <w:r w:rsidRPr="00FA749C">
        <w:t>1</w:t>
      </w:r>
      <w:r w:rsidR="006F44B3">
        <w:t>6</w:t>
      </w:r>
      <w:r w:rsidR="002C2B1F">
        <w:t>:</w:t>
      </w:r>
      <w:r w:rsidR="00B127F3">
        <w:t>00</w:t>
      </w:r>
      <w:r w:rsidRPr="00FA749C">
        <w:t xml:space="preserve"> </w:t>
      </w:r>
      <w:r w:rsidR="00F84ECF">
        <w:tab/>
      </w:r>
      <w:r w:rsidR="00BE0D35">
        <w:t>Longer</w:t>
      </w:r>
      <w:r w:rsidRPr="00FA749C">
        <w:t xml:space="preserve"> Term Group</w:t>
      </w:r>
    </w:p>
    <w:p w:rsidR="00FA749C" w:rsidRPr="00FA749C" w:rsidRDefault="00FA749C" w:rsidP="00FA749C">
      <w:r w:rsidRPr="00FA749C">
        <w:t>1</w:t>
      </w:r>
      <w:r w:rsidR="006F44B3">
        <w:t>6</w:t>
      </w:r>
      <w:r w:rsidRPr="00FA749C">
        <w:t>:</w:t>
      </w:r>
      <w:r w:rsidR="00B127F3">
        <w:t>00</w:t>
      </w:r>
      <w:r w:rsidRPr="00FA749C">
        <w:t xml:space="preserve"> </w:t>
      </w:r>
      <w:r w:rsidR="00B127F3">
        <w:t>–</w:t>
      </w:r>
      <w:r w:rsidR="00B127F3" w:rsidRPr="00FA749C">
        <w:t xml:space="preserve"> </w:t>
      </w:r>
      <w:r w:rsidRPr="00FA749C">
        <w:t>16:</w:t>
      </w:r>
      <w:r w:rsidR="00B127F3">
        <w:t>2</w:t>
      </w:r>
      <w:r w:rsidR="006F44B3">
        <w:t>0</w:t>
      </w:r>
      <w:r w:rsidRPr="00FA749C">
        <w:t xml:space="preserve"> </w:t>
      </w:r>
      <w:r w:rsidR="00F84ECF">
        <w:tab/>
      </w:r>
      <w:r w:rsidRPr="00FA749C">
        <w:t>Coffee Break</w:t>
      </w:r>
    </w:p>
    <w:p w:rsidR="006C5CCE" w:rsidRDefault="00FA749C" w:rsidP="00FA749C">
      <w:r w:rsidRPr="00FA749C">
        <w:t>1</w:t>
      </w:r>
      <w:r>
        <w:t>6:</w:t>
      </w:r>
      <w:r w:rsidR="00B127F3">
        <w:t>2</w:t>
      </w:r>
      <w:r w:rsidR="00911388">
        <w:t>0</w:t>
      </w:r>
      <w:r>
        <w:t xml:space="preserve"> </w:t>
      </w:r>
      <w:r w:rsidR="00685BDD">
        <w:t>–</w:t>
      </w:r>
      <w:r>
        <w:t xml:space="preserve"> </w:t>
      </w:r>
      <w:r w:rsidR="00FF47B4">
        <w:t>18</w:t>
      </w:r>
      <w:r w:rsidR="0065437D">
        <w:t>:</w:t>
      </w:r>
      <w:r w:rsidR="00FF47B4">
        <w:t>00</w:t>
      </w:r>
      <w:r>
        <w:t xml:space="preserve"> </w:t>
      </w:r>
      <w:r w:rsidR="00F84ECF">
        <w:tab/>
      </w:r>
      <w:r w:rsidR="00BE0D35">
        <w:t xml:space="preserve">Longer </w:t>
      </w:r>
      <w:r>
        <w:t xml:space="preserve">Term Group </w:t>
      </w:r>
      <w:r w:rsidR="00845C74">
        <w:t>(</w:t>
      </w:r>
      <w:r w:rsidRPr="00FA749C">
        <w:t>cont.</w:t>
      </w:r>
      <w:r w:rsidR="00845C74">
        <w:t>)</w:t>
      </w:r>
    </w:p>
    <w:p w:rsidR="005729CF" w:rsidRDefault="005729CF" w:rsidP="00FA749C"/>
    <w:p w:rsidR="005729CF" w:rsidRDefault="005729CF" w:rsidP="005729CF">
      <w:pPr>
        <w:pStyle w:val="Heading2"/>
      </w:pPr>
      <w:r>
        <w:t>Saturday 11</w:t>
      </w:r>
      <w:r w:rsidRPr="00FA749C">
        <w:t xml:space="preserve"> May</w:t>
      </w:r>
    </w:p>
    <w:p w:rsidR="005729CF" w:rsidRDefault="005729CF" w:rsidP="005729CF">
      <w:pPr>
        <w:ind w:left="1418" w:hanging="1418"/>
      </w:pPr>
      <w:r w:rsidRPr="00FA749C">
        <w:t>1</w:t>
      </w:r>
      <w:r>
        <w:t>0:00 –</w:t>
      </w:r>
      <w:r w:rsidRPr="00FA749C">
        <w:t xml:space="preserve"> 1</w:t>
      </w:r>
      <w:r>
        <w:t xml:space="preserve">2:00 </w:t>
      </w:r>
      <w:r>
        <w:tab/>
        <w:t xml:space="preserve">Social event: visit to the </w:t>
      </w:r>
      <w:proofErr w:type="spellStart"/>
      <w:r>
        <w:t>Mauritshuis</w:t>
      </w:r>
      <w:proofErr w:type="spellEnd"/>
      <w:r>
        <w:t>.</w:t>
      </w:r>
      <w:r w:rsidRPr="00FA749C">
        <w:t xml:space="preserve"> </w:t>
      </w:r>
      <w:r>
        <w:t xml:space="preserve">Home to “the girl with the pearl earring” by Vermeer  and an exhibition on Rembrandt. </w:t>
      </w:r>
      <w:hyperlink r:id="rId6" w:history="1">
        <w:r w:rsidRPr="00BD16B7">
          <w:rPr>
            <w:rStyle w:val="Hyperlink"/>
          </w:rPr>
          <w:t>https://www.mauritshuis.nl/en/</w:t>
        </w:r>
      </w:hyperlink>
      <w:r>
        <w:t xml:space="preserve"> </w:t>
      </w:r>
      <w:bookmarkStart w:id="0" w:name="_GoBack"/>
      <w:bookmarkEnd w:id="0"/>
    </w:p>
    <w:p w:rsidR="005729CF" w:rsidRDefault="005729CF" w:rsidP="00FA749C">
      <w:r>
        <w:t>12:00-12:30</w:t>
      </w:r>
      <w:r>
        <w:tab/>
        <w:t xml:space="preserve">Walk and tour old centre of the Hague </w:t>
      </w:r>
    </w:p>
    <w:p w:rsidR="005729CF" w:rsidRPr="00FA749C" w:rsidRDefault="005729CF" w:rsidP="00FA749C">
      <w:r>
        <w:t>12:30-14:00</w:t>
      </w:r>
      <w:r>
        <w:tab/>
        <w:t xml:space="preserve">Lunch at </w:t>
      </w:r>
      <w:proofErr w:type="spellStart"/>
      <w:r w:rsidR="007B4774">
        <w:t>Zebedeus</w:t>
      </w:r>
      <w:proofErr w:type="spellEnd"/>
      <w:r w:rsidR="007B4774">
        <w:t xml:space="preserve"> (</w:t>
      </w:r>
      <w:proofErr w:type="spellStart"/>
      <w:r w:rsidR="007B4774">
        <w:t>Rond</w:t>
      </w:r>
      <w:proofErr w:type="spellEnd"/>
      <w:r w:rsidR="007B4774">
        <w:t xml:space="preserve"> de Grote </w:t>
      </w:r>
      <w:proofErr w:type="spellStart"/>
      <w:r w:rsidR="007B4774">
        <w:t>Kerk</w:t>
      </w:r>
      <w:proofErr w:type="spellEnd"/>
      <w:r w:rsidR="007B4774">
        <w:t xml:space="preserve"> 8)</w:t>
      </w:r>
    </w:p>
    <w:sectPr w:rsidR="005729CF" w:rsidRPr="00FA749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749C"/>
    <w:rsid w:val="000073DB"/>
    <w:rsid w:val="0003409F"/>
    <w:rsid w:val="00045679"/>
    <w:rsid w:val="00082FDB"/>
    <w:rsid w:val="000D2692"/>
    <w:rsid w:val="001672F3"/>
    <w:rsid w:val="0017654F"/>
    <w:rsid w:val="001B6C2C"/>
    <w:rsid w:val="001F10F0"/>
    <w:rsid w:val="00206D93"/>
    <w:rsid w:val="002569C2"/>
    <w:rsid w:val="00261DE1"/>
    <w:rsid w:val="00283EC4"/>
    <w:rsid w:val="002B6BD1"/>
    <w:rsid w:val="002C2B1F"/>
    <w:rsid w:val="002C54EE"/>
    <w:rsid w:val="002D58C4"/>
    <w:rsid w:val="002D593C"/>
    <w:rsid w:val="00321DE1"/>
    <w:rsid w:val="0035249A"/>
    <w:rsid w:val="003528DF"/>
    <w:rsid w:val="0036581A"/>
    <w:rsid w:val="003714EF"/>
    <w:rsid w:val="003C732C"/>
    <w:rsid w:val="003E4C2B"/>
    <w:rsid w:val="003F0887"/>
    <w:rsid w:val="004074F0"/>
    <w:rsid w:val="00407A48"/>
    <w:rsid w:val="0043617C"/>
    <w:rsid w:val="004B56D4"/>
    <w:rsid w:val="004C4950"/>
    <w:rsid w:val="004D3DD3"/>
    <w:rsid w:val="004E2B61"/>
    <w:rsid w:val="004F0913"/>
    <w:rsid w:val="005729CF"/>
    <w:rsid w:val="005A2A1C"/>
    <w:rsid w:val="005B75FA"/>
    <w:rsid w:val="00600FEC"/>
    <w:rsid w:val="0065437D"/>
    <w:rsid w:val="0067607A"/>
    <w:rsid w:val="00683C62"/>
    <w:rsid w:val="00685BDD"/>
    <w:rsid w:val="006C5CCE"/>
    <w:rsid w:val="006D2DEA"/>
    <w:rsid w:val="006F15DE"/>
    <w:rsid w:val="006F44B3"/>
    <w:rsid w:val="00742D93"/>
    <w:rsid w:val="00747BF2"/>
    <w:rsid w:val="0077464F"/>
    <w:rsid w:val="00795C35"/>
    <w:rsid w:val="007B4774"/>
    <w:rsid w:val="007D5524"/>
    <w:rsid w:val="007F2D77"/>
    <w:rsid w:val="00844239"/>
    <w:rsid w:val="00845C74"/>
    <w:rsid w:val="00857BE9"/>
    <w:rsid w:val="008A57BF"/>
    <w:rsid w:val="008B7951"/>
    <w:rsid w:val="008E1488"/>
    <w:rsid w:val="00911311"/>
    <w:rsid w:val="00911388"/>
    <w:rsid w:val="00914532"/>
    <w:rsid w:val="00923021"/>
    <w:rsid w:val="0093179C"/>
    <w:rsid w:val="00961848"/>
    <w:rsid w:val="009769D7"/>
    <w:rsid w:val="009A5CFF"/>
    <w:rsid w:val="009D5F7A"/>
    <w:rsid w:val="009E2D6D"/>
    <w:rsid w:val="00A079DD"/>
    <w:rsid w:val="00A120C9"/>
    <w:rsid w:val="00A50150"/>
    <w:rsid w:val="00A50E8F"/>
    <w:rsid w:val="00A8237B"/>
    <w:rsid w:val="00AE5264"/>
    <w:rsid w:val="00B127F3"/>
    <w:rsid w:val="00B16734"/>
    <w:rsid w:val="00B169C8"/>
    <w:rsid w:val="00B41AB6"/>
    <w:rsid w:val="00B44880"/>
    <w:rsid w:val="00B502B7"/>
    <w:rsid w:val="00BE0D35"/>
    <w:rsid w:val="00C01B46"/>
    <w:rsid w:val="00C01C51"/>
    <w:rsid w:val="00C51021"/>
    <w:rsid w:val="00C51259"/>
    <w:rsid w:val="00C85CEB"/>
    <w:rsid w:val="00C91A13"/>
    <w:rsid w:val="00CC47D6"/>
    <w:rsid w:val="00D348CC"/>
    <w:rsid w:val="00D9469C"/>
    <w:rsid w:val="00DA2FB5"/>
    <w:rsid w:val="00DC1799"/>
    <w:rsid w:val="00DD1F47"/>
    <w:rsid w:val="00DD3F88"/>
    <w:rsid w:val="00DE3BAE"/>
    <w:rsid w:val="00DF44C0"/>
    <w:rsid w:val="00E40AA1"/>
    <w:rsid w:val="00E75F3E"/>
    <w:rsid w:val="00E819A3"/>
    <w:rsid w:val="00ED2D1D"/>
    <w:rsid w:val="00F73647"/>
    <w:rsid w:val="00F76933"/>
    <w:rsid w:val="00F84ECF"/>
    <w:rsid w:val="00FA749C"/>
    <w:rsid w:val="00FC0451"/>
    <w:rsid w:val="00FF4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A749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A749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A749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A749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84E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4ECF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729CF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A749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A749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A749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A749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84E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4ECF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729C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47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9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2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24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25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31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5701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9146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275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1860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49919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503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6678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662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5217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162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20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415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3392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4212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7484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93624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89697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01874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60815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2557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73150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544098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91540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185580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671778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402514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000559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830033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647079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880566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2864721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287746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885082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460887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642538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344452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0496780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6960028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67128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9661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101348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214108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280617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976479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577787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071406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623861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7567689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209855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6339999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6082442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1243761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00482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7683820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412630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777796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565007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251103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4603207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959678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1003726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495111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6818932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4401922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3817983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085024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469668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2089578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7527087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3609323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55589688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8474055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80141241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92513815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102665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31943360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0655657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6149432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05396154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68731827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50663316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77012603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43389055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98037887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6484361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042297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55700650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226523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79282410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56488092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1508307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82218582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89655029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59644693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www.mauritshuis.nl/en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E5E3CF-BD2F-4163-BF3D-1AF58A0AC8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72F73A18</Template>
  <TotalTime>28</TotalTime>
  <Pages>2</Pages>
  <Words>216</Words>
  <Characters>1188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SciencesPo</Company>
  <LinksUpToDate>false</LinksUpToDate>
  <CharactersWithSpaces>1402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Gerdien Meijerink</cp:lastModifiedBy>
  <cp:revision>4</cp:revision>
  <cp:lastPrinted>2015-04-28T10:51:00Z</cp:lastPrinted>
  <dcterms:created xsi:type="dcterms:W3CDTF">2019-03-26T14:39:00Z</dcterms:created>
  <dcterms:modified xsi:type="dcterms:W3CDTF">2019-04-26T09:39:00Z</dcterms:modified>
</cp:coreProperties>
</file>